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A54DDE" w14:textId="77777777" w:rsidR="005E4A58" w:rsidRDefault="005E4A58"/>
    <w:p w14:paraId="4D3292D4" w14:textId="77777777" w:rsidR="00FC5298" w:rsidRDefault="00FC5298" w:rsidP="00FC5298"/>
    <w:p w14:paraId="1708AE7B" w14:textId="77777777" w:rsidR="009745ED" w:rsidRDefault="009745ED" w:rsidP="009745ED">
      <w:pPr>
        <w:spacing w:after="200"/>
        <w:ind w:firstLine="720"/>
        <w:rPr>
          <w:b/>
          <w:bCs/>
        </w:rPr>
        <w:sectPr w:rsidR="009745ED" w:rsidSect="00F95D4A">
          <w:footerReference w:type="default" r:id="rId6"/>
          <w:headerReference w:type="first" r:id="rId7"/>
          <w:pgSz w:w="12240" w:h="15840"/>
          <w:pgMar w:top="720" w:right="720" w:bottom="720" w:left="720" w:header="288" w:footer="288" w:gutter="0"/>
          <w:cols w:space="720"/>
          <w:titlePg/>
          <w:docGrid w:linePitch="360"/>
        </w:sectPr>
      </w:pPr>
    </w:p>
    <w:p w14:paraId="5C6B4274" w14:textId="706E6125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ANTH 303 | 3 CR HRS | CRN 24092 | </w:t>
      </w:r>
    </w:p>
    <w:p w14:paraId="71817D1A" w14:textId="5AEE85E6" w:rsidR="009745ED" w:rsidRPr="009745ED" w:rsidRDefault="009745ED" w:rsidP="008700E6">
      <w:pPr>
        <w:spacing w:after="200"/>
        <w:ind w:firstLine="720"/>
        <w:contextualSpacing/>
      </w:pPr>
      <w:r w:rsidRPr="009745ED">
        <w:t>World Cultures</w:t>
      </w:r>
    </w:p>
    <w:p w14:paraId="0FA93819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12:30P—1:45P</w:t>
      </w:r>
    </w:p>
    <w:p w14:paraId="41417293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69D9CF0D" w14:textId="1A5120A5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>ANTH 327 | 3 CR HRS | CRN 24093 |</w:t>
      </w:r>
    </w:p>
    <w:p w14:paraId="63E919DC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Magic, Witchcraft and Religion</w:t>
      </w:r>
    </w:p>
    <w:p w14:paraId="7B6DB48E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12:30P—1:45P</w:t>
      </w:r>
    </w:p>
    <w:p w14:paraId="4115EB4A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AB4B096" w14:textId="307B2229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ASL 104 | 3 CR HRS | CRN 22153 | </w:t>
      </w:r>
    </w:p>
    <w:p w14:paraId="01919570" w14:textId="43F4A65F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Intro American Sign Language </w:t>
      </w:r>
    </w:p>
    <w:p w14:paraId="491E9093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6:30P—7:45P</w:t>
      </w:r>
    </w:p>
    <w:p w14:paraId="1CE4ACC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49D3BA9" w14:textId="4EBAE032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ASL 104 | 3 CR HRS | CRN 24286 | </w:t>
      </w:r>
    </w:p>
    <w:p w14:paraId="07D04793" w14:textId="2B127FFD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Intro American Sign Language </w:t>
      </w:r>
    </w:p>
    <w:p w14:paraId="5C567744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12:30P—1:45P</w:t>
      </w:r>
    </w:p>
    <w:p w14:paraId="7F5A5665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C2A53A0" w14:textId="657C8E58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ASL 105 | 3 CR HRS | CRN 22154 | </w:t>
      </w:r>
    </w:p>
    <w:p w14:paraId="1DC7899C" w14:textId="3846126B" w:rsidR="009745ED" w:rsidRPr="009745ED" w:rsidRDefault="009745ED" w:rsidP="008700E6">
      <w:pPr>
        <w:spacing w:after="200"/>
        <w:ind w:firstLine="720"/>
        <w:contextualSpacing/>
      </w:pPr>
      <w:r w:rsidRPr="009745ED">
        <w:t>Elementary American Sign Lang</w:t>
      </w:r>
    </w:p>
    <w:p w14:paraId="0AF6D541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4:30P—5:45P</w:t>
      </w:r>
    </w:p>
    <w:p w14:paraId="78680F49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A5FDF34" w14:textId="6F98F7A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ASL 105 | 3 CR HRS | CRN 22156 | </w:t>
      </w:r>
    </w:p>
    <w:p w14:paraId="7D76DECC" w14:textId="5A454F4F" w:rsidR="009745ED" w:rsidRPr="009745ED" w:rsidRDefault="009745ED" w:rsidP="008700E6">
      <w:pPr>
        <w:spacing w:after="200"/>
        <w:ind w:firstLine="720"/>
        <w:contextualSpacing/>
      </w:pPr>
      <w:r w:rsidRPr="009745ED">
        <w:t>Elementary American Sign Lang</w:t>
      </w:r>
    </w:p>
    <w:p w14:paraId="544E2188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2:00P—3:15P</w:t>
      </w:r>
    </w:p>
    <w:p w14:paraId="0C4A7884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54694E20" w14:textId="30BD0D98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>ASL 106 | 3 CR HRS | CRN 22157 |</w:t>
      </w:r>
    </w:p>
    <w:p w14:paraId="454A016A" w14:textId="77CF5054" w:rsidR="009745ED" w:rsidRPr="009745ED" w:rsidRDefault="009745ED" w:rsidP="008700E6">
      <w:pPr>
        <w:spacing w:after="200"/>
        <w:ind w:firstLine="720"/>
        <w:contextualSpacing/>
      </w:pPr>
      <w:r w:rsidRPr="009745ED">
        <w:t>Elementary American Sign Lang II</w:t>
      </w:r>
    </w:p>
    <w:p w14:paraId="4325080A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12:30P—1:45P</w:t>
      </w:r>
    </w:p>
    <w:p w14:paraId="7002E2BA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19265758" w14:textId="3928D77C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ASL 204 | 3 CR HRS | CRN 22160 | </w:t>
      </w:r>
    </w:p>
    <w:p w14:paraId="40B516C9" w14:textId="0AD2E008" w:rsidR="009745ED" w:rsidRPr="009745ED" w:rsidRDefault="003D123A" w:rsidP="008700E6">
      <w:pPr>
        <w:spacing w:after="200"/>
        <w:ind w:firstLine="720"/>
        <w:contextualSpacing/>
      </w:pPr>
      <w:r w:rsidRPr="009745ED">
        <w:t>Intermed</w:t>
      </w:r>
      <w:r>
        <w:t>iate</w:t>
      </w:r>
      <w:r w:rsidR="009745ED" w:rsidRPr="009745ED">
        <w:t xml:space="preserve"> American Sign Lang</w:t>
      </w:r>
    </w:p>
    <w:p w14:paraId="7E37F8A7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4:30P-5:45P</w:t>
      </w:r>
    </w:p>
    <w:p w14:paraId="397D66A6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444B247D" w14:textId="391CE342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ASL 204 | 3 CR HRS | CRN 24287 | </w:t>
      </w:r>
    </w:p>
    <w:p w14:paraId="1CA23282" w14:textId="2E59602E" w:rsidR="009745ED" w:rsidRPr="009745ED" w:rsidRDefault="009745ED" w:rsidP="008700E6">
      <w:pPr>
        <w:spacing w:after="200"/>
        <w:ind w:firstLine="720"/>
        <w:contextualSpacing/>
      </w:pPr>
      <w:r w:rsidRPr="009745ED">
        <w:t>Intermed</w:t>
      </w:r>
      <w:r w:rsidR="003D123A">
        <w:t>iate</w:t>
      </w:r>
      <w:r w:rsidRPr="009745ED">
        <w:t xml:space="preserve"> American Sign Lang</w:t>
      </w:r>
    </w:p>
    <w:p w14:paraId="157860F3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2:00P-3:15P</w:t>
      </w:r>
    </w:p>
    <w:p w14:paraId="03BE2B7D" w14:textId="77777777" w:rsidR="008700E6" w:rsidRDefault="008700E6" w:rsidP="00BB3411">
      <w:pPr>
        <w:spacing w:after="200"/>
        <w:ind w:firstLine="720"/>
        <w:contextualSpacing/>
        <w:rPr>
          <w:b/>
          <w:bCs/>
        </w:rPr>
      </w:pPr>
    </w:p>
    <w:p w14:paraId="7C8AE6F3" w14:textId="4510649F" w:rsidR="00126E80" w:rsidRPr="009745ED" w:rsidRDefault="00126E80" w:rsidP="00126E80">
      <w:pPr>
        <w:spacing w:after="200"/>
        <w:ind w:firstLine="720"/>
        <w:contextualSpacing/>
      </w:pPr>
      <w:r w:rsidRPr="009745ED">
        <w:rPr>
          <w:b/>
          <w:bCs/>
        </w:rPr>
        <w:t>B</w:t>
      </w:r>
      <w:r>
        <w:rPr>
          <w:b/>
          <w:bCs/>
        </w:rPr>
        <w:t>ADM</w:t>
      </w:r>
      <w:r w:rsidRPr="009745ED">
        <w:rPr>
          <w:b/>
          <w:bCs/>
        </w:rPr>
        <w:t xml:space="preserve"> 10</w:t>
      </w:r>
      <w:r>
        <w:rPr>
          <w:b/>
          <w:bCs/>
        </w:rPr>
        <w:t>0</w:t>
      </w:r>
      <w:r w:rsidRPr="009745ED">
        <w:rPr>
          <w:b/>
          <w:bCs/>
        </w:rPr>
        <w:t xml:space="preserve"> | 3 CR HRS | CRN 24</w:t>
      </w:r>
      <w:r>
        <w:rPr>
          <w:b/>
          <w:bCs/>
        </w:rPr>
        <w:t>316</w:t>
      </w:r>
      <w:r w:rsidRPr="009745ED">
        <w:rPr>
          <w:b/>
          <w:bCs/>
        </w:rPr>
        <w:t xml:space="preserve"> | </w:t>
      </w:r>
    </w:p>
    <w:p w14:paraId="77CAE05A" w14:textId="1FAC3557" w:rsidR="00126E80" w:rsidRPr="009745ED" w:rsidRDefault="00126E80" w:rsidP="00126E80">
      <w:pPr>
        <w:spacing w:after="200"/>
        <w:ind w:firstLine="720"/>
        <w:contextualSpacing/>
      </w:pPr>
      <w:r>
        <w:t>Exploring World of Business</w:t>
      </w:r>
    </w:p>
    <w:p w14:paraId="3D0DC213" w14:textId="7B0C90D4" w:rsidR="00126E80" w:rsidRPr="009745ED" w:rsidRDefault="00126E80" w:rsidP="00126E80">
      <w:pPr>
        <w:spacing w:after="200"/>
        <w:ind w:firstLine="720"/>
        <w:contextualSpacing/>
      </w:pPr>
      <w:r w:rsidRPr="009745ED">
        <w:t>M</w:t>
      </w:r>
      <w:r>
        <w:t>W</w:t>
      </w:r>
      <w:r w:rsidRPr="009745ED">
        <w:t xml:space="preserve"> </w:t>
      </w:r>
      <w:r>
        <w:t>9:3</w:t>
      </w:r>
      <w:r w:rsidRPr="009745ED">
        <w:t>0</w:t>
      </w:r>
      <w:r>
        <w:t>A</w:t>
      </w:r>
      <w:r w:rsidRPr="009745ED">
        <w:t>—</w:t>
      </w:r>
      <w:r>
        <w:t>10</w:t>
      </w:r>
      <w:r w:rsidRPr="009745ED">
        <w:t>:45</w:t>
      </w:r>
      <w:r>
        <w:t>A</w:t>
      </w:r>
    </w:p>
    <w:p w14:paraId="4A8C1EEA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462BF4D6" w14:textId="3051BB53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BIOL 106 | 3 CR HRS | CRN 24291 | </w:t>
      </w:r>
    </w:p>
    <w:p w14:paraId="3DFA0D6C" w14:textId="189A2914" w:rsidR="009745ED" w:rsidRPr="009745ED" w:rsidRDefault="009745ED" w:rsidP="008700E6">
      <w:pPr>
        <w:spacing w:after="200"/>
        <w:ind w:firstLine="720"/>
        <w:contextualSpacing/>
      </w:pPr>
      <w:r w:rsidRPr="009745ED">
        <w:t>Human Organism</w:t>
      </w:r>
    </w:p>
    <w:p w14:paraId="3CE1B03E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 7:05P—9:45P</w:t>
      </w:r>
    </w:p>
    <w:p w14:paraId="61123D09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933035B" w14:textId="61B8BDFF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BIOL 220 | 4 CR HRS | CRN 22781 | </w:t>
      </w:r>
    </w:p>
    <w:p w14:paraId="2EEB4DB7" w14:textId="706CADFA" w:rsidR="009745ED" w:rsidRPr="009745ED" w:rsidRDefault="009745ED" w:rsidP="008700E6">
      <w:pPr>
        <w:spacing w:after="200"/>
        <w:ind w:firstLine="720"/>
        <w:contextualSpacing/>
      </w:pPr>
      <w:r w:rsidRPr="009745ED">
        <w:t>Introduction to Microbiology</w:t>
      </w:r>
    </w:p>
    <w:p w14:paraId="14112B8B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W 4:30P—7:00P</w:t>
      </w:r>
    </w:p>
    <w:p w14:paraId="411A16D0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1C0209A" w14:textId="25C14C1A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COMM 111 | 3 CR HRS | CRN 24058 | </w:t>
      </w:r>
    </w:p>
    <w:p w14:paraId="55DED2BF" w14:textId="2603755B" w:rsidR="009745ED" w:rsidRPr="009745ED" w:rsidRDefault="009745ED" w:rsidP="008700E6">
      <w:pPr>
        <w:spacing w:after="200"/>
        <w:ind w:firstLine="720"/>
        <w:contextualSpacing/>
      </w:pPr>
      <w:r w:rsidRPr="009745ED">
        <w:t>Public Speaking</w:t>
      </w:r>
    </w:p>
    <w:p w14:paraId="6047C52C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 7:05P—9:45P</w:t>
      </w:r>
    </w:p>
    <w:p w14:paraId="4A5B119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C641661" w14:textId="6B86E8F2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CS 211 | 4 CR HRS | CRN 24201 | </w:t>
      </w:r>
    </w:p>
    <w:p w14:paraId="3EA78101" w14:textId="28C8AB6A" w:rsidR="009745ED" w:rsidRPr="009745ED" w:rsidRDefault="009745ED" w:rsidP="008700E6">
      <w:pPr>
        <w:spacing w:after="200"/>
        <w:ind w:firstLine="720"/>
        <w:contextualSpacing/>
      </w:pPr>
      <w:r w:rsidRPr="009745ED">
        <w:t>Intro to Programming</w:t>
      </w:r>
    </w:p>
    <w:p w14:paraId="3B0CE6A5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5:35P-6:50P</w:t>
      </w:r>
    </w:p>
    <w:p w14:paraId="65930CAA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8F91544" w14:textId="501ECD72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CS 211L | 0 CR HRS | CRN 24202 | </w:t>
      </w:r>
    </w:p>
    <w:p w14:paraId="6BA9A73D" w14:textId="7B7DF63B" w:rsidR="009745ED" w:rsidRPr="009745ED" w:rsidRDefault="009745ED" w:rsidP="008700E6">
      <w:pPr>
        <w:spacing w:after="200"/>
        <w:ind w:firstLine="720"/>
        <w:contextualSpacing/>
      </w:pPr>
      <w:r w:rsidRPr="009745ED">
        <w:t>Prob Solving/Programming Lab</w:t>
      </w:r>
    </w:p>
    <w:p w14:paraId="6681B283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7:05P-8:20P</w:t>
      </w:r>
    </w:p>
    <w:p w14:paraId="70D142CA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0B4527CC" w14:textId="2ED5F9B8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CSD 270 | 3 CR HRS | CRN 22221 | </w:t>
      </w:r>
    </w:p>
    <w:p w14:paraId="6663B9D6" w14:textId="51E97953" w:rsidR="009745ED" w:rsidRPr="009745ED" w:rsidRDefault="009745ED" w:rsidP="008700E6">
      <w:pPr>
        <w:spacing w:after="200"/>
        <w:ind w:firstLine="720"/>
        <w:contextualSpacing/>
      </w:pPr>
      <w:r w:rsidRPr="009745ED">
        <w:t>Intro American Sign Language</w:t>
      </w:r>
    </w:p>
    <w:p w14:paraId="1ADD22AF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6:30P—7:45P</w:t>
      </w:r>
    </w:p>
    <w:p w14:paraId="339F2C0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088422E" w14:textId="148F07D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CSD 518 | 3 CR HRS | CRN 22234 | </w:t>
      </w:r>
    </w:p>
    <w:p w14:paraId="511B0C30" w14:textId="18CBC4E4" w:rsidR="009745ED" w:rsidRPr="009745ED" w:rsidRDefault="009745ED" w:rsidP="008700E6">
      <w:pPr>
        <w:spacing w:after="200"/>
        <w:ind w:firstLine="720"/>
        <w:contextualSpacing/>
      </w:pPr>
      <w:r w:rsidRPr="009745ED">
        <w:t>Deaf Culture</w:t>
      </w:r>
    </w:p>
    <w:p w14:paraId="15AF69AD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5:45P—7:00P</w:t>
      </w:r>
    </w:p>
    <w:p w14:paraId="3BEFCC50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0575DC55" w14:textId="5D39B8D1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ECE 194 | 4 CR HRS | CRN 24207 | </w:t>
      </w:r>
    </w:p>
    <w:p w14:paraId="2858BE7A" w14:textId="4C42EB38" w:rsidR="009745ED" w:rsidRPr="009745ED" w:rsidRDefault="009745ED" w:rsidP="008700E6">
      <w:pPr>
        <w:spacing w:after="200"/>
        <w:ind w:firstLine="720"/>
        <w:contextualSpacing/>
      </w:pPr>
      <w:r w:rsidRPr="009745ED">
        <w:t>Intro Digital Design</w:t>
      </w:r>
    </w:p>
    <w:p w14:paraId="6F901C78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4:05P-5:20P</w:t>
      </w:r>
    </w:p>
    <w:p w14:paraId="7077929B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06A112BF" w14:textId="3B1A101A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ECE 194L | 0 CR HRS | CRN 24208 | </w:t>
      </w:r>
    </w:p>
    <w:p w14:paraId="26ADEC83" w14:textId="3C90B216" w:rsidR="009745ED" w:rsidRPr="009745ED" w:rsidRDefault="009745ED" w:rsidP="008700E6">
      <w:pPr>
        <w:spacing w:after="200"/>
        <w:ind w:firstLine="720"/>
        <w:contextualSpacing/>
      </w:pPr>
      <w:r w:rsidRPr="009745ED">
        <w:t>Intro Digital Design Lab</w:t>
      </w:r>
    </w:p>
    <w:p w14:paraId="79572D89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R 5:30P-8:00P</w:t>
      </w:r>
    </w:p>
    <w:p w14:paraId="03D8D834" w14:textId="77777777" w:rsidR="008700E6" w:rsidRDefault="008700E6" w:rsidP="00BB3411">
      <w:pPr>
        <w:spacing w:after="200"/>
        <w:ind w:firstLine="720"/>
        <w:contextualSpacing/>
        <w:rPr>
          <w:b/>
          <w:bCs/>
        </w:rPr>
      </w:pPr>
    </w:p>
    <w:p w14:paraId="207AD9B5" w14:textId="36745217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ECON 201 | 3 CR HRS | CRN 24210 | </w:t>
      </w:r>
    </w:p>
    <w:p w14:paraId="7C85A5B9" w14:textId="22DC4FB1" w:rsidR="009745ED" w:rsidRPr="009745ED" w:rsidRDefault="009745ED" w:rsidP="008700E6">
      <w:pPr>
        <w:spacing w:after="200"/>
        <w:ind w:firstLine="720"/>
        <w:contextualSpacing/>
      </w:pPr>
      <w:r w:rsidRPr="009745ED">
        <w:t>Principles of Macroecon</w:t>
      </w:r>
    </w:p>
    <w:p w14:paraId="2E339894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8:00A-9:15A *Meets 1/20-3/11</w:t>
      </w:r>
    </w:p>
    <w:p w14:paraId="55E55D23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0C712EAD" w14:textId="7C280398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ECON 202 | 3 CR HRS | CRN 24211 | </w:t>
      </w:r>
    </w:p>
    <w:p w14:paraId="58307148" w14:textId="7167D504" w:rsidR="009745ED" w:rsidRPr="009745ED" w:rsidRDefault="009745ED" w:rsidP="008700E6">
      <w:pPr>
        <w:spacing w:after="200"/>
        <w:ind w:firstLine="720"/>
        <w:contextualSpacing/>
      </w:pPr>
      <w:r w:rsidRPr="009745ED">
        <w:t>Principles of Microecon</w:t>
      </w:r>
    </w:p>
    <w:p w14:paraId="5576C3E0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8:00A-9:15A **Meets 3/12-5/7</w:t>
      </w:r>
    </w:p>
    <w:p w14:paraId="4931FFB3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622B700E" w14:textId="3244B729" w:rsidR="00126E80" w:rsidRPr="003D123A" w:rsidRDefault="00126E80" w:rsidP="00126E80">
      <w:pPr>
        <w:spacing w:after="200"/>
        <w:ind w:firstLine="720"/>
        <w:contextualSpacing/>
      </w:pPr>
      <w:r w:rsidRPr="003D123A">
        <w:rPr>
          <w:b/>
          <w:bCs/>
        </w:rPr>
        <w:t>ENG</w:t>
      </w:r>
      <w:r w:rsidRPr="003D123A">
        <w:rPr>
          <w:b/>
          <w:bCs/>
        </w:rPr>
        <w:t xml:space="preserve"> 10</w:t>
      </w:r>
      <w:r w:rsidRPr="003D123A">
        <w:rPr>
          <w:b/>
          <w:bCs/>
        </w:rPr>
        <w:t>1</w:t>
      </w:r>
      <w:r w:rsidRPr="003D123A">
        <w:rPr>
          <w:b/>
          <w:bCs/>
        </w:rPr>
        <w:t xml:space="preserve"> | 3 CR HRS | CRN 242</w:t>
      </w:r>
      <w:r w:rsidRPr="003D123A">
        <w:rPr>
          <w:b/>
          <w:bCs/>
        </w:rPr>
        <w:t>88</w:t>
      </w:r>
      <w:r w:rsidRPr="003D123A">
        <w:rPr>
          <w:b/>
          <w:bCs/>
        </w:rPr>
        <w:t xml:space="preserve"> | </w:t>
      </w:r>
    </w:p>
    <w:p w14:paraId="3776A3D3" w14:textId="2366F49E" w:rsidR="00126E80" w:rsidRPr="003D123A" w:rsidRDefault="00126E80" w:rsidP="00126E80">
      <w:pPr>
        <w:spacing w:after="200"/>
        <w:ind w:firstLine="720"/>
        <w:contextualSpacing/>
      </w:pPr>
      <w:r w:rsidRPr="003D123A">
        <w:t>College English I</w:t>
      </w:r>
    </w:p>
    <w:p w14:paraId="5D77AE37" w14:textId="4481BA77" w:rsidR="00126E80" w:rsidRPr="003D123A" w:rsidRDefault="00126E80" w:rsidP="00126E80">
      <w:pPr>
        <w:spacing w:after="200"/>
        <w:ind w:firstLine="720"/>
        <w:contextualSpacing/>
      </w:pPr>
      <w:r w:rsidRPr="003D123A">
        <w:t>M</w:t>
      </w:r>
      <w:r w:rsidRPr="003D123A">
        <w:t xml:space="preserve">M </w:t>
      </w:r>
      <w:r w:rsidRPr="003D123A">
        <w:t>9</w:t>
      </w:r>
      <w:r w:rsidRPr="003D123A">
        <w:t>:</w:t>
      </w:r>
      <w:r w:rsidRPr="003D123A">
        <w:t>3</w:t>
      </w:r>
      <w:r w:rsidRPr="003D123A">
        <w:t>0</w:t>
      </w:r>
      <w:r w:rsidRPr="003D123A">
        <w:t>A</w:t>
      </w:r>
      <w:r w:rsidRPr="003D123A">
        <w:t>—</w:t>
      </w:r>
      <w:r w:rsidRPr="003D123A">
        <w:t>10</w:t>
      </w:r>
      <w:r w:rsidRPr="003D123A">
        <w:t>:45</w:t>
      </w:r>
      <w:r w:rsidRPr="003D123A">
        <w:t>A</w:t>
      </w:r>
    </w:p>
    <w:p w14:paraId="721D1E97" w14:textId="77777777" w:rsidR="00126E80" w:rsidRPr="003D123A" w:rsidRDefault="00126E80" w:rsidP="00BB3411">
      <w:pPr>
        <w:spacing w:after="200"/>
        <w:ind w:firstLine="720"/>
        <w:contextualSpacing/>
        <w:rPr>
          <w:b/>
          <w:bCs/>
        </w:rPr>
      </w:pPr>
    </w:p>
    <w:p w14:paraId="7F66C59C" w14:textId="2F57AAF9" w:rsidR="00126E80" w:rsidRPr="003D123A" w:rsidRDefault="00126E80" w:rsidP="00126E80">
      <w:pPr>
        <w:spacing w:after="200"/>
        <w:ind w:firstLine="720"/>
        <w:contextualSpacing/>
      </w:pPr>
      <w:r w:rsidRPr="003D123A">
        <w:rPr>
          <w:b/>
          <w:bCs/>
        </w:rPr>
        <w:lastRenderedPageBreak/>
        <w:t>ENG</w:t>
      </w:r>
      <w:r w:rsidRPr="003D123A">
        <w:rPr>
          <w:b/>
          <w:bCs/>
        </w:rPr>
        <w:t xml:space="preserve"> 10</w:t>
      </w:r>
      <w:r w:rsidRPr="003D123A">
        <w:rPr>
          <w:b/>
          <w:bCs/>
        </w:rPr>
        <w:t>2</w:t>
      </w:r>
      <w:r w:rsidRPr="003D123A">
        <w:rPr>
          <w:b/>
          <w:bCs/>
        </w:rPr>
        <w:t xml:space="preserve"> | 3 CR HRS | CRN 2429</w:t>
      </w:r>
      <w:r w:rsidRPr="003D123A">
        <w:rPr>
          <w:b/>
          <w:bCs/>
        </w:rPr>
        <w:t>6</w:t>
      </w:r>
      <w:r w:rsidRPr="003D123A">
        <w:rPr>
          <w:b/>
          <w:bCs/>
        </w:rPr>
        <w:t xml:space="preserve"> | </w:t>
      </w:r>
    </w:p>
    <w:p w14:paraId="24B7F94B" w14:textId="6E4C8C60" w:rsidR="00126E80" w:rsidRPr="003D123A" w:rsidRDefault="00126E80" w:rsidP="00126E80">
      <w:pPr>
        <w:spacing w:after="200"/>
        <w:ind w:firstLine="720"/>
        <w:contextualSpacing/>
      </w:pPr>
      <w:r w:rsidRPr="003D123A">
        <w:t>College English II</w:t>
      </w:r>
    </w:p>
    <w:p w14:paraId="40E38365" w14:textId="27CDAAD9" w:rsidR="00126E80" w:rsidRPr="003D123A" w:rsidRDefault="00126E80" w:rsidP="00126E80">
      <w:pPr>
        <w:spacing w:after="200"/>
        <w:ind w:firstLine="720"/>
        <w:contextualSpacing/>
      </w:pPr>
      <w:r w:rsidRPr="003D123A">
        <w:t>TR</w:t>
      </w:r>
      <w:r w:rsidRPr="003D123A">
        <w:t xml:space="preserve"> 7:05P—</w:t>
      </w:r>
      <w:r w:rsidRPr="003D123A">
        <w:t>8</w:t>
      </w:r>
      <w:r w:rsidRPr="003D123A">
        <w:t>:</w:t>
      </w:r>
      <w:r w:rsidRPr="003D123A">
        <w:t>20</w:t>
      </w:r>
      <w:r w:rsidRPr="003D123A">
        <w:t>P</w:t>
      </w:r>
    </w:p>
    <w:p w14:paraId="416BCCD5" w14:textId="77777777" w:rsidR="00126E80" w:rsidRPr="003D123A" w:rsidRDefault="00126E80" w:rsidP="00BB3411">
      <w:pPr>
        <w:spacing w:after="200"/>
        <w:ind w:firstLine="720"/>
        <w:contextualSpacing/>
        <w:rPr>
          <w:b/>
          <w:bCs/>
        </w:rPr>
      </w:pPr>
    </w:p>
    <w:p w14:paraId="77C8E61D" w14:textId="1D3EE54C" w:rsidR="00126E80" w:rsidRPr="003D123A" w:rsidRDefault="003D123A" w:rsidP="00126E80">
      <w:pPr>
        <w:spacing w:after="200"/>
        <w:ind w:firstLine="720"/>
        <w:contextualSpacing/>
      </w:pPr>
      <w:r w:rsidRPr="003D123A">
        <w:rPr>
          <w:b/>
          <w:bCs/>
        </w:rPr>
        <w:t>ENG</w:t>
      </w:r>
      <w:r w:rsidR="00126E80" w:rsidRPr="003D123A">
        <w:rPr>
          <w:b/>
          <w:bCs/>
        </w:rPr>
        <w:t xml:space="preserve"> 10</w:t>
      </w:r>
      <w:r w:rsidRPr="003D123A">
        <w:rPr>
          <w:b/>
          <w:bCs/>
        </w:rPr>
        <w:t>2</w:t>
      </w:r>
      <w:r w:rsidR="00126E80" w:rsidRPr="003D123A">
        <w:rPr>
          <w:b/>
          <w:bCs/>
        </w:rPr>
        <w:t xml:space="preserve"> | 3 CR HRS | CRN 2429</w:t>
      </w:r>
      <w:r w:rsidRPr="003D123A">
        <w:rPr>
          <w:b/>
          <w:bCs/>
        </w:rPr>
        <w:t>7</w:t>
      </w:r>
      <w:r w:rsidR="00126E80" w:rsidRPr="003D123A">
        <w:rPr>
          <w:b/>
          <w:bCs/>
        </w:rPr>
        <w:t xml:space="preserve"> | </w:t>
      </w:r>
    </w:p>
    <w:p w14:paraId="7130D4AD" w14:textId="33FDE259" w:rsidR="00126E80" w:rsidRPr="003D123A" w:rsidRDefault="003D123A" w:rsidP="00126E80">
      <w:pPr>
        <w:spacing w:after="200"/>
        <w:ind w:firstLine="720"/>
        <w:contextualSpacing/>
      </w:pPr>
      <w:r w:rsidRPr="003D123A">
        <w:t>College English II</w:t>
      </w:r>
    </w:p>
    <w:p w14:paraId="795BF1A5" w14:textId="4770BCDF" w:rsidR="00126E80" w:rsidRPr="009745ED" w:rsidRDefault="003D123A" w:rsidP="00126E80">
      <w:pPr>
        <w:spacing w:after="200"/>
        <w:ind w:firstLine="720"/>
        <w:contextualSpacing/>
      </w:pPr>
      <w:r w:rsidRPr="003D123A">
        <w:t>W</w:t>
      </w:r>
      <w:r w:rsidR="00126E80" w:rsidRPr="003D123A">
        <w:t xml:space="preserve"> 7:05P—9:45P</w:t>
      </w:r>
    </w:p>
    <w:p w14:paraId="4457CFBA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484557B8" w14:textId="5F9DD095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ENTR 310 | 3 CR HRS | CRN 24099 | </w:t>
      </w:r>
    </w:p>
    <w:p w14:paraId="5111DBAD" w14:textId="4906F18E" w:rsidR="009745ED" w:rsidRPr="009745ED" w:rsidRDefault="008700E6" w:rsidP="008700E6">
      <w:pPr>
        <w:spacing w:after="200"/>
        <w:ind w:firstLine="720"/>
        <w:contextualSpacing/>
      </w:pPr>
      <w:r w:rsidRPr="009745ED">
        <w:t>Entrepreneurial</w:t>
      </w:r>
      <w:r w:rsidR="009745ED" w:rsidRPr="009745ED">
        <w:t xml:space="preserve"> </w:t>
      </w:r>
      <w:r w:rsidRPr="009745ED">
        <w:t>Experience</w:t>
      </w:r>
    </w:p>
    <w:p w14:paraId="352568DF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 12:30P-1:45P **Meets 3/12-5/7</w:t>
      </w:r>
    </w:p>
    <w:p w14:paraId="7DA9B49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5BAF875A" w14:textId="7BF6B02E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HIST 131 | 3 CR HRS | CRN 24045 | </w:t>
      </w:r>
    </w:p>
    <w:p w14:paraId="2C95EC8B" w14:textId="52190A34" w:rsidR="009745ED" w:rsidRPr="009745ED" w:rsidRDefault="009745ED" w:rsidP="008700E6">
      <w:pPr>
        <w:spacing w:after="200"/>
        <w:ind w:firstLine="720"/>
        <w:contextualSpacing/>
      </w:pPr>
      <w:r w:rsidRPr="009745ED">
        <w:t>US: Colonial to 1865</w:t>
      </w:r>
    </w:p>
    <w:p w14:paraId="0EA04B2B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W 7:05P—9:45P</w:t>
      </w:r>
    </w:p>
    <w:p w14:paraId="6075F972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6706CB7" w14:textId="7E9AE4AE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HIST 132 | 3 CR HRS | CRN 24046 | </w:t>
      </w:r>
    </w:p>
    <w:p w14:paraId="43422AEE" w14:textId="5C5894CB" w:rsidR="009745ED" w:rsidRPr="009745ED" w:rsidRDefault="009745ED" w:rsidP="008700E6">
      <w:pPr>
        <w:spacing w:after="200"/>
        <w:ind w:firstLine="720"/>
        <w:contextualSpacing/>
      </w:pPr>
      <w:r w:rsidRPr="009745ED">
        <w:t>US: Since 1865</w:t>
      </w:r>
    </w:p>
    <w:p w14:paraId="5C75BF68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 7:05P—9:45P</w:t>
      </w:r>
    </w:p>
    <w:p w14:paraId="02CEE453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2C3CD58B" w14:textId="2E735D4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HIST 399AG | 3 CR HRS | CRN 24292 | </w:t>
      </w:r>
    </w:p>
    <w:p w14:paraId="05707074" w14:textId="4EB2DE39" w:rsidR="009745ED" w:rsidRPr="009745ED" w:rsidRDefault="009745ED" w:rsidP="008700E6">
      <w:pPr>
        <w:spacing w:after="200"/>
        <w:ind w:firstLine="720"/>
        <w:contextualSpacing/>
      </w:pPr>
      <w:r w:rsidRPr="009745ED">
        <w:t>Medieval Europe, 300-1300 CE</w:t>
      </w:r>
    </w:p>
    <w:p w14:paraId="4596C89D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5:35P—6:50P</w:t>
      </w:r>
    </w:p>
    <w:p w14:paraId="3C5D7740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449B0AE6" w14:textId="17513259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IB 333 | 3 CR HRS | CRN 24094 | </w:t>
      </w:r>
    </w:p>
    <w:p w14:paraId="49A90FCC" w14:textId="4665E98B" w:rsidR="009745ED" w:rsidRPr="009745ED" w:rsidRDefault="009745ED" w:rsidP="008700E6">
      <w:pPr>
        <w:spacing w:after="200"/>
        <w:ind w:firstLine="720"/>
        <w:contextualSpacing/>
      </w:pPr>
      <w:r w:rsidRPr="009745ED">
        <w:t>Entrepreneurial Experience</w:t>
      </w:r>
    </w:p>
    <w:p w14:paraId="75CFDD72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R 2:00P-3:15P *Meets 1/20-3/11</w:t>
      </w:r>
    </w:p>
    <w:p w14:paraId="7609E239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426F6489" w14:textId="5F1ECC8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>JAPN 310 | 3 CR HRS | CRN 22184 |</w:t>
      </w:r>
    </w:p>
    <w:p w14:paraId="6DC2EA08" w14:textId="2640CE46" w:rsidR="009745ED" w:rsidRPr="009745ED" w:rsidRDefault="00126E80" w:rsidP="008700E6">
      <w:pPr>
        <w:spacing w:after="200"/>
        <w:ind w:firstLine="720"/>
        <w:contextualSpacing/>
      </w:pPr>
      <w:r w:rsidRPr="009745ED">
        <w:t>Japanese</w:t>
      </w:r>
      <w:r w:rsidR="009745ED" w:rsidRPr="009745ED">
        <w:t xml:space="preserve"> Grammar and JPLT Prep</w:t>
      </w:r>
    </w:p>
    <w:p w14:paraId="6999187C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R 1:00P-3:45P</w:t>
      </w:r>
    </w:p>
    <w:p w14:paraId="3B0A3C9A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14D3653" w14:textId="5C5A205A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JAPN 324 | 3 CR HRS | CRN 22185 | </w:t>
      </w:r>
    </w:p>
    <w:p w14:paraId="3023E195" w14:textId="573F8EB5" w:rsidR="009745ED" w:rsidRPr="009745ED" w:rsidRDefault="009745ED" w:rsidP="008700E6">
      <w:pPr>
        <w:spacing w:after="200"/>
        <w:ind w:firstLine="720"/>
        <w:contextualSpacing/>
      </w:pPr>
      <w:r w:rsidRPr="009745ED">
        <w:t>Japanese Culture and Society</w:t>
      </w:r>
    </w:p>
    <w:p w14:paraId="6B91DFE0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 1:00P-3:45P</w:t>
      </w:r>
    </w:p>
    <w:p w14:paraId="7ADA98C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564690E8" w14:textId="2315C8FB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MATH 111 | 3 CR HRS | CRN 24247 | </w:t>
      </w:r>
    </w:p>
    <w:p w14:paraId="51E7F42D" w14:textId="41FAB329" w:rsidR="009745ED" w:rsidRPr="009745ED" w:rsidRDefault="009745ED" w:rsidP="008700E6">
      <w:pPr>
        <w:spacing w:after="200"/>
        <w:ind w:firstLine="720"/>
        <w:contextualSpacing/>
      </w:pPr>
      <w:r w:rsidRPr="009745ED">
        <w:t>College Algebra</w:t>
      </w:r>
    </w:p>
    <w:p w14:paraId="4A8F3C7C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7:05P—8:20P</w:t>
      </w:r>
    </w:p>
    <w:p w14:paraId="739F38E0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2CCF5D16" w14:textId="2330E9A8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>MATH 144 | 3 CR HRS | CRN 24293 |</w:t>
      </w:r>
    </w:p>
    <w:p w14:paraId="7EE19478" w14:textId="66DAFAA4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Business Calculus </w:t>
      </w:r>
    </w:p>
    <w:p w14:paraId="2F09C651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3:30P—4:45P</w:t>
      </w:r>
    </w:p>
    <w:p w14:paraId="7ED51C9E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2509DBAF" w14:textId="716CD18B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MATH 243 | 5 CR HRS | CRN 22030 | </w:t>
      </w:r>
    </w:p>
    <w:p w14:paraId="7FD57001" w14:textId="090F7055" w:rsidR="009745ED" w:rsidRPr="009745ED" w:rsidRDefault="009745ED" w:rsidP="008700E6">
      <w:pPr>
        <w:spacing w:after="200"/>
        <w:ind w:firstLine="720"/>
        <w:contextualSpacing/>
      </w:pPr>
      <w:r w:rsidRPr="009745ED">
        <w:t>Calculus II</w:t>
      </w:r>
    </w:p>
    <w:p w14:paraId="3A36C9C1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TWR 5:30P—6:55P</w:t>
      </w:r>
    </w:p>
    <w:p w14:paraId="3893D5B9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0BE49828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3919CA5B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62E6C076" w14:textId="5BADE43C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MATH 243 | 5 CR HRS | CRN 24294 | </w:t>
      </w:r>
    </w:p>
    <w:p w14:paraId="426A21C2" w14:textId="26238EE9" w:rsidR="009745ED" w:rsidRPr="009745ED" w:rsidRDefault="009745ED" w:rsidP="008700E6">
      <w:pPr>
        <w:spacing w:after="200"/>
        <w:ind w:firstLine="720"/>
        <w:contextualSpacing/>
      </w:pPr>
      <w:r w:rsidRPr="009745ED">
        <w:t>Calculus II</w:t>
      </w:r>
    </w:p>
    <w:p w14:paraId="7C9DF5FA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8:30A—10:45A</w:t>
      </w:r>
    </w:p>
    <w:p w14:paraId="7ADFD74B" w14:textId="77777777" w:rsidR="00BB3411" w:rsidRDefault="00BB3411" w:rsidP="00BB3411">
      <w:pPr>
        <w:spacing w:after="200"/>
        <w:ind w:firstLine="720"/>
        <w:contextualSpacing/>
      </w:pPr>
    </w:p>
    <w:p w14:paraId="52F2643E" w14:textId="2EA0EA70" w:rsidR="009745ED" w:rsidRPr="009745ED" w:rsidRDefault="009745ED" w:rsidP="00BB3411">
      <w:pPr>
        <w:spacing w:after="200"/>
        <w:ind w:firstLine="720"/>
        <w:contextualSpacing/>
      </w:pPr>
      <w:r w:rsidRPr="009745ED">
        <w:t>M</w:t>
      </w:r>
      <w:r w:rsidRPr="009745ED">
        <w:rPr>
          <w:b/>
          <w:bCs/>
        </w:rPr>
        <w:t xml:space="preserve">ATH 344 | 3 CR HRS | CRN 22040 | </w:t>
      </w:r>
    </w:p>
    <w:p w14:paraId="6AB0E451" w14:textId="60FF52F9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Calculus III </w:t>
      </w:r>
    </w:p>
    <w:p w14:paraId="1F33F814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7:05P—8:20P</w:t>
      </w:r>
    </w:p>
    <w:p w14:paraId="30DF60AA" w14:textId="77777777" w:rsidR="00BB3411" w:rsidRDefault="00BB3411" w:rsidP="00BB3411">
      <w:pPr>
        <w:spacing w:after="200"/>
        <w:ind w:firstLine="720"/>
        <w:contextualSpacing/>
      </w:pPr>
    </w:p>
    <w:p w14:paraId="27C0EC63" w14:textId="3F3E3A3A" w:rsidR="009745ED" w:rsidRPr="009745ED" w:rsidRDefault="009745ED" w:rsidP="00BB3411">
      <w:pPr>
        <w:spacing w:after="200"/>
        <w:ind w:firstLine="720"/>
        <w:contextualSpacing/>
      </w:pPr>
      <w:r w:rsidRPr="009745ED">
        <w:t>M</w:t>
      </w:r>
      <w:r w:rsidRPr="009745ED">
        <w:rPr>
          <w:b/>
          <w:bCs/>
        </w:rPr>
        <w:t xml:space="preserve">ATH 344 | 3 CR HRS | CRN 24295 | </w:t>
      </w:r>
    </w:p>
    <w:p w14:paraId="4523BAF6" w14:textId="2D756E1B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Calculus III </w:t>
      </w:r>
    </w:p>
    <w:p w14:paraId="06C84C5B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11:00A—12:15P</w:t>
      </w:r>
    </w:p>
    <w:p w14:paraId="6AA55292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4D26027E" w14:textId="07267D65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MCLL 482 | 3 CR HRS | CRN 22190 | </w:t>
      </w:r>
    </w:p>
    <w:p w14:paraId="4E7C3A27" w14:textId="2B8D51A4" w:rsidR="009745ED" w:rsidRPr="009745ED" w:rsidRDefault="009745ED" w:rsidP="008700E6">
      <w:pPr>
        <w:spacing w:after="200"/>
        <w:ind w:firstLine="720"/>
        <w:contextualSpacing/>
      </w:pPr>
      <w:r w:rsidRPr="009745ED">
        <w:t>Intro Sign Lang Interpreting</w:t>
      </w:r>
    </w:p>
    <w:p w14:paraId="0ECFBB78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5:45P—8:00P</w:t>
      </w:r>
    </w:p>
    <w:p w14:paraId="42B74736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5257A124" w14:textId="64264D84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MCLL 518 | 3 CR HRS | CRN 22191 | </w:t>
      </w:r>
    </w:p>
    <w:p w14:paraId="1F07E887" w14:textId="228944FA" w:rsidR="009745ED" w:rsidRPr="009745ED" w:rsidRDefault="009745ED" w:rsidP="008700E6">
      <w:pPr>
        <w:spacing w:after="200"/>
        <w:ind w:firstLine="720"/>
        <w:contextualSpacing/>
      </w:pPr>
      <w:r w:rsidRPr="009745ED">
        <w:t>Deaf Culture</w:t>
      </w:r>
    </w:p>
    <w:p w14:paraId="0D703A45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5:45P—7:00P</w:t>
      </w:r>
    </w:p>
    <w:p w14:paraId="410AF5B7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592A4227" w14:textId="62A15DD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MCLL 520 | 3 CR HRS | CRN 24290 | </w:t>
      </w:r>
    </w:p>
    <w:p w14:paraId="29346586" w14:textId="4F85A783" w:rsidR="009745ED" w:rsidRPr="009745ED" w:rsidRDefault="009745ED" w:rsidP="008700E6">
      <w:pPr>
        <w:spacing w:after="200"/>
        <w:ind w:firstLine="720"/>
        <w:contextualSpacing/>
      </w:pPr>
      <w:r w:rsidRPr="009745ED">
        <w:t>ASL: Visual-Gestural Comm</w:t>
      </w:r>
    </w:p>
    <w:p w14:paraId="5A2781D9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11:00A—12:15P</w:t>
      </w:r>
    </w:p>
    <w:p w14:paraId="50C74888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8AD3634" w14:textId="7A43F0A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MCLL 670 | 3 CR HRS | CRN 22193 | </w:t>
      </w:r>
    </w:p>
    <w:p w14:paraId="2A2630E7" w14:textId="3E32D42B" w:rsidR="009745ED" w:rsidRPr="009745ED" w:rsidRDefault="009745ED" w:rsidP="008700E6">
      <w:pPr>
        <w:spacing w:after="200"/>
        <w:ind w:firstLine="720"/>
        <w:contextualSpacing/>
      </w:pPr>
      <w:r w:rsidRPr="009745ED">
        <w:t>Interpreting Trans/Consec</w:t>
      </w:r>
    </w:p>
    <w:p w14:paraId="162EE729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5:45P—7:00P</w:t>
      </w:r>
    </w:p>
    <w:p w14:paraId="2D1690B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2066D02F" w14:textId="2D7DA57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MGMT 360 | 3 CR HRS | CRN 24096 | </w:t>
      </w:r>
    </w:p>
    <w:p w14:paraId="6CAAD0C4" w14:textId="4638E850" w:rsidR="009745ED" w:rsidRPr="009745ED" w:rsidRDefault="009745ED" w:rsidP="008700E6">
      <w:pPr>
        <w:spacing w:after="200"/>
        <w:ind w:firstLine="720"/>
        <w:contextualSpacing/>
      </w:pPr>
      <w:r w:rsidRPr="009745ED">
        <w:t>Principles of Management</w:t>
      </w:r>
    </w:p>
    <w:p w14:paraId="7017D720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R 12:30P-13:45P **Meets 3/12-5/7</w:t>
      </w:r>
    </w:p>
    <w:p w14:paraId="4FE663E7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4085722C" w14:textId="6C4884AB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PHIL 105 | 3 CR HRS | CRN 21041 | </w:t>
      </w:r>
    </w:p>
    <w:p w14:paraId="0E6C10EA" w14:textId="4110E288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Critical Reasoning </w:t>
      </w:r>
    </w:p>
    <w:p w14:paraId="62D1AB69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W 7:05P -9:45P</w:t>
      </w:r>
    </w:p>
    <w:p w14:paraId="2CE03647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20A9C326" w14:textId="17FEE4CD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PHIL 125 | 3 CR HRS | CRN 21042 | </w:t>
      </w:r>
    </w:p>
    <w:p w14:paraId="23B1E012" w14:textId="6A7A360C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Introductory Logic </w:t>
      </w:r>
    </w:p>
    <w:p w14:paraId="79EDDAD7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 7:05P-9:45P</w:t>
      </w:r>
    </w:p>
    <w:p w14:paraId="78DF98AA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6C3CDEF5" w14:textId="71C8F325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PHYS 313 | 4 CR HRS | CRN 22093 | </w:t>
      </w:r>
    </w:p>
    <w:p w14:paraId="68160D6B" w14:textId="2B833AB3" w:rsidR="009745ED" w:rsidRPr="009745ED" w:rsidRDefault="009745ED" w:rsidP="008700E6">
      <w:pPr>
        <w:spacing w:after="200"/>
        <w:ind w:firstLine="720"/>
        <w:contextualSpacing/>
      </w:pPr>
      <w:r w:rsidRPr="009745ED">
        <w:t>Physics for Scientist I</w:t>
      </w:r>
    </w:p>
    <w:p w14:paraId="310DBAE2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5:00p- 6:50P</w:t>
      </w:r>
    </w:p>
    <w:p w14:paraId="0FCE48CB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6C730FD" w14:textId="1C8F642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PHYS 314 | 4 CR HRS | CRN 22100 | </w:t>
      </w:r>
    </w:p>
    <w:p w14:paraId="281BCA95" w14:textId="438A8476" w:rsidR="009745ED" w:rsidRPr="009745ED" w:rsidRDefault="009745ED" w:rsidP="008700E6">
      <w:pPr>
        <w:spacing w:after="200"/>
        <w:ind w:firstLine="720"/>
        <w:contextualSpacing/>
      </w:pPr>
      <w:r w:rsidRPr="009745ED">
        <w:t>Physics for Scientist II</w:t>
      </w:r>
    </w:p>
    <w:p w14:paraId="4D3781A8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5:00P-6:50P</w:t>
      </w:r>
    </w:p>
    <w:p w14:paraId="4ABA9B6D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9163E06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3DD0F136" w14:textId="77777777" w:rsidR="00126E80" w:rsidRDefault="00126E80" w:rsidP="00BB3411">
      <w:pPr>
        <w:spacing w:after="200"/>
        <w:ind w:firstLine="720"/>
        <w:contextualSpacing/>
        <w:rPr>
          <w:b/>
          <w:bCs/>
        </w:rPr>
      </w:pPr>
    </w:p>
    <w:p w14:paraId="6575E777" w14:textId="655660EB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lastRenderedPageBreak/>
        <w:t xml:space="preserve">PSY 111 | 3 CR HRS | CRN 24051 | </w:t>
      </w:r>
    </w:p>
    <w:p w14:paraId="1434F4B8" w14:textId="69BE580B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General Psychology </w:t>
      </w:r>
    </w:p>
    <w:p w14:paraId="4E9CF0C3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 4:15P-6:55P</w:t>
      </w:r>
    </w:p>
    <w:p w14:paraId="5D937827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5CD5256" w14:textId="6E93F6B6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PSY 111 | 3 CR HRS | CRN 24097 | </w:t>
      </w:r>
    </w:p>
    <w:p w14:paraId="0B86D0B8" w14:textId="73C61E7B" w:rsidR="009745ED" w:rsidRPr="009745ED" w:rsidRDefault="009745ED" w:rsidP="008700E6">
      <w:pPr>
        <w:spacing w:after="200"/>
        <w:ind w:firstLine="720"/>
        <w:contextualSpacing/>
      </w:pPr>
      <w:r w:rsidRPr="009745ED">
        <w:t xml:space="preserve">General Psychology </w:t>
      </w:r>
    </w:p>
    <w:p w14:paraId="4E01D33F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 4:00P-6:40P</w:t>
      </w:r>
      <w:r w:rsidRPr="009745ED">
        <w:rPr>
          <w:b/>
          <w:bCs/>
        </w:rPr>
        <w:t xml:space="preserve"> </w:t>
      </w:r>
    </w:p>
    <w:p w14:paraId="1C004E39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711FEC4" w14:textId="05A8463B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PSY 301 | 3 CR HRS | CRN 24048 | </w:t>
      </w:r>
    </w:p>
    <w:p w14:paraId="4203A2E3" w14:textId="3C63A574" w:rsidR="009745ED" w:rsidRPr="009745ED" w:rsidRDefault="009745ED" w:rsidP="00E63476">
      <w:pPr>
        <w:spacing w:after="200"/>
        <w:ind w:firstLine="720"/>
        <w:contextualSpacing/>
      </w:pPr>
      <w:r w:rsidRPr="009745ED">
        <w:t>Psychological Statistics</w:t>
      </w:r>
    </w:p>
    <w:p w14:paraId="208CC784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 7:05P-9:45P</w:t>
      </w:r>
    </w:p>
    <w:p w14:paraId="6D8D5C95" w14:textId="77777777" w:rsidR="00A23867" w:rsidRDefault="00A23867" w:rsidP="00BB3411">
      <w:pPr>
        <w:spacing w:after="200"/>
        <w:ind w:firstLine="720"/>
        <w:contextualSpacing/>
        <w:rPr>
          <w:b/>
          <w:bCs/>
        </w:rPr>
      </w:pPr>
    </w:p>
    <w:p w14:paraId="53CEDFC1" w14:textId="6F6733F4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>PSY 321 | 3 CR HRS | CRN 24098 |</w:t>
      </w:r>
    </w:p>
    <w:p w14:paraId="16B75E4A" w14:textId="6ACEC2F0" w:rsidR="009745ED" w:rsidRPr="009745ED" w:rsidRDefault="009745ED" w:rsidP="00E63476">
      <w:pPr>
        <w:spacing w:after="200"/>
        <w:ind w:firstLine="720"/>
        <w:contextualSpacing/>
      </w:pPr>
      <w:r w:rsidRPr="009745ED">
        <w:t>Psychology of Learning</w:t>
      </w:r>
    </w:p>
    <w:p w14:paraId="13A8F049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R 4:00P—6:40P</w:t>
      </w:r>
    </w:p>
    <w:p w14:paraId="204758D1" w14:textId="77777777" w:rsidR="008D0785" w:rsidRDefault="008D0785" w:rsidP="00BB3411">
      <w:pPr>
        <w:spacing w:after="200"/>
        <w:ind w:firstLine="720"/>
        <w:contextualSpacing/>
        <w:rPr>
          <w:b/>
          <w:bCs/>
        </w:rPr>
      </w:pPr>
    </w:p>
    <w:p w14:paraId="5316EB39" w14:textId="48C748F9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PSY 322 | 3 CR HRS | CRN 24049 | </w:t>
      </w:r>
    </w:p>
    <w:p w14:paraId="1CC97D32" w14:textId="72B2996A" w:rsidR="009745ED" w:rsidRPr="009745ED" w:rsidRDefault="009745ED" w:rsidP="00E63476">
      <w:pPr>
        <w:spacing w:after="200"/>
        <w:ind w:firstLine="720"/>
        <w:contextualSpacing/>
      </w:pPr>
      <w:r w:rsidRPr="009745ED">
        <w:t xml:space="preserve">Cognitive Psychology </w:t>
      </w:r>
    </w:p>
    <w:p w14:paraId="78D4B66F" w14:textId="1933BAAE" w:rsidR="009745ED" w:rsidRPr="009745ED" w:rsidRDefault="003D123A" w:rsidP="00BB3411">
      <w:pPr>
        <w:spacing w:after="200"/>
        <w:ind w:firstLine="720"/>
        <w:contextualSpacing/>
      </w:pPr>
      <w:r>
        <w:t xml:space="preserve">M </w:t>
      </w:r>
      <w:r w:rsidRPr="009745ED">
        <w:t>7</w:t>
      </w:r>
      <w:r w:rsidR="009745ED" w:rsidRPr="009745ED">
        <w:t>:05P-9:45P</w:t>
      </w:r>
    </w:p>
    <w:p w14:paraId="0166F1D9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33AEA56" w14:textId="7D54514C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PSY 325 | 3 CR HRS | CRN 22326 | </w:t>
      </w:r>
    </w:p>
    <w:p w14:paraId="112E14D1" w14:textId="1D6194CD" w:rsidR="009745ED" w:rsidRPr="009745ED" w:rsidRDefault="009745ED" w:rsidP="00E63476">
      <w:pPr>
        <w:spacing w:after="200"/>
        <w:ind w:firstLine="720"/>
        <w:contextualSpacing/>
      </w:pPr>
      <w:r w:rsidRPr="009745ED">
        <w:t xml:space="preserve">Developmental Psychology </w:t>
      </w:r>
    </w:p>
    <w:p w14:paraId="2FE149DA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R 7:05P-9:45P</w:t>
      </w:r>
    </w:p>
    <w:p w14:paraId="19B01836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70DB0550" w14:textId="6325B5FD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REL 327 | 3 CR HRS | CRN 24285 | </w:t>
      </w:r>
    </w:p>
    <w:p w14:paraId="2E9B03E8" w14:textId="53CFEAEC" w:rsidR="009745ED" w:rsidRPr="009745ED" w:rsidRDefault="009745ED" w:rsidP="00E63476">
      <w:pPr>
        <w:spacing w:after="200"/>
        <w:ind w:firstLine="720"/>
        <w:contextualSpacing/>
      </w:pPr>
      <w:r w:rsidRPr="009745ED">
        <w:t>Magic, Witchcraft and Religion</w:t>
      </w:r>
    </w:p>
    <w:p w14:paraId="0BF198E0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TR 12:30P-1:45P</w:t>
      </w:r>
    </w:p>
    <w:p w14:paraId="1E926C2F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4E8288B0" w14:textId="1EE190FC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SPAN 104 | 3 CR HRS | CRN 22194 |  </w:t>
      </w:r>
    </w:p>
    <w:p w14:paraId="4890E0C3" w14:textId="2F542F25" w:rsidR="009745ED" w:rsidRPr="009745ED" w:rsidRDefault="009745ED" w:rsidP="00E63476">
      <w:pPr>
        <w:spacing w:after="200"/>
        <w:ind w:firstLine="720"/>
        <w:contextualSpacing/>
      </w:pPr>
      <w:r w:rsidRPr="009745ED">
        <w:t>Intro Spanish</w:t>
      </w:r>
    </w:p>
    <w:p w14:paraId="790B7BE5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MTWR 9:30A-10:45A *Meets 1/20-3/11</w:t>
      </w:r>
    </w:p>
    <w:p w14:paraId="1056EC53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489CEA71" w14:textId="2E2011AC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SPAN 104 | 3 CR HRS | CRN 22197 | </w:t>
      </w:r>
    </w:p>
    <w:p w14:paraId="502DFAF3" w14:textId="0C22A3EC" w:rsidR="009745ED" w:rsidRPr="009745ED" w:rsidRDefault="009745ED" w:rsidP="00E63476">
      <w:pPr>
        <w:spacing w:after="200"/>
        <w:ind w:firstLine="720"/>
        <w:contextualSpacing/>
      </w:pPr>
      <w:r w:rsidRPr="009745ED">
        <w:t>Intro Spanish</w:t>
      </w:r>
    </w:p>
    <w:p w14:paraId="0F012DF2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MW 4:30P-5:45P</w:t>
      </w:r>
    </w:p>
    <w:p w14:paraId="4646CEE1" w14:textId="77777777" w:rsidR="00BB3411" w:rsidRDefault="00BB3411" w:rsidP="00BB3411">
      <w:pPr>
        <w:spacing w:after="200"/>
        <w:ind w:firstLine="720"/>
        <w:contextualSpacing/>
        <w:rPr>
          <w:b/>
          <w:bCs/>
        </w:rPr>
      </w:pPr>
    </w:p>
    <w:p w14:paraId="3B4C6572" w14:textId="0C91C05D" w:rsidR="009745ED" w:rsidRPr="009745ED" w:rsidRDefault="009745ED" w:rsidP="00BB3411">
      <w:pPr>
        <w:spacing w:after="200"/>
        <w:ind w:firstLine="720"/>
        <w:contextualSpacing/>
      </w:pPr>
      <w:r w:rsidRPr="009745ED">
        <w:rPr>
          <w:b/>
          <w:bCs/>
        </w:rPr>
        <w:t xml:space="preserve">SPAN 105 | 3 CR HRS | CRN 22198 | </w:t>
      </w:r>
    </w:p>
    <w:p w14:paraId="35FFBAAB" w14:textId="358BDA9A" w:rsidR="009745ED" w:rsidRPr="009745ED" w:rsidRDefault="009745ED" w:rsidP="00E63476">
      <w:pPr>
        <w:spacing w:after="200"/>
        <w:ind w:firstLine="720"/>
        <w:contextualSpacing/>
      </w:pPr>
      <w:r w:rsidRPr="009745ED">
        <w:t>Elementary Spanish I</w:t>
      </w:r>
    </w:p>
    <w:p w14:paraId="2EA8F6AF" w14:textId="77777777" w:rsidR="009745ED" w:rsidRPr="009745ED" w:rsidRDefault="009745ED" w:rsidP="00BB3411">
      <w:pPr>
        <w:spacing w:after="200"/>
        <w:ind w:firstLine="720"/>
        <w:contextualSpacing/>
      </w:pPr>
      <w:r w:rsidRPr="009745ED">
        <w:t>MTWR 9:30A-10:45A **Meets 3/12-5/7</w:t>
      </w:r>
    </w:p>
    <w:p w14:paraId="7C4414FC" w14:textId="77777777" w:rsidR="00FC5298" w:rsidRPr="00FC5298" w:rsidRDefault="00FC5298" w:rsidP="00BB3411">
      <w:pPr>
        <w:ind w:firstLine="720"/>
        <w:contextualSpacing/>
      </w:pPr>
    </w:p>
    <w:sectPr w:rsidR="00FC5298" w:rsidRPr="00FC5298" w:rsidSect="009745ED">
      <w:type w:val="continuous"/>
      <w:pgSz w:w="12240" w:h="15840"/>
      <w:pgMar w:top="720" w:right="720" w:bottom="720" w:left="720" w:header="288" w:footer="288" w:gutter="0"/>
      <w:cols w:num="2"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CFE321" w14:textId="77777777" w:rsidR="00BC198D" w:rsidRDefault="00BC198D" w:rsidP="0013261F">
      <w:r>
        <w:separator/>
      </w:r>
    </w:p>
  </w:endnote>
  <w:endnote w:type="continuationSeparator" w:id="0">
    <w:p w14:paraId="062B09F7" w14:textId="77777777" w:rsidR="00BC198D" w:rsidRDefault="00BC198D" w:rsidP="001326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0D7449" w14:textId="77777777" w:rsidR="00400B89" w:rsidRPr="00817AAD" w:rsidRDefault="00400B89" w:rsidP="00400B89">
    <w:pPr>
      <w:pStyle w:val="Footer"/>
    </w:pPr>
    <w:r>
      <w:rPr>
        <w:noProof/>
      </w:rPr>
      <w:drawing>
        <wp:inline distT="0" distB="0" distL="0" distR="0" wp14:anchorId="59F1326F" wp14:editId="5956538D">
          <wp:extent cx="6858000" cy="628650"/>
          <wp:effectExtent l="0" t="0" r="0" b="0"/>
          <wp:docPr id="2" name="Picture 2" descr="Address fiel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ddress fiel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0000"/>
                  <a:stretch/>
                </pic:blipFill>
                <pic:spPr bwMode="auto">
                  <a:xfrm>
                    <a:off x="0" y="0"/>
                    <a:ext cx="6858000" cy="6286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0332E8F8" w14:textId="77777777" w:rsidR="008F4FA4" w:rsidRPr="00400B89" w:rsidRDefault="008F4FA4" w:rsidP="00400B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E04024" w14:textId="77777777" w:rsidR="00BC198D" w:rsidRDefault="00BC198D" w:rsidP="0013261F">
      <w:r>
        <w:separator/>
      </w:r>
    </w:p>
  </w:footnote>
  <w:footnote w:type="continuationSeparator" w:id="0">
    <w:p w14:paraId="1C691354" w14:textId="77777777" w:rsidR="00BC198D" w:rsidRDefault="00BC198D" w:rsidP="001326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A1D6FC" w14:textId="77777777" w:rsidR="00400B89" w:rsidRDefault="00400B89" w:rsidP="00400B89">
    <w:pPr>
      <w:pStyle w:val="Header"/>
    </w:pPr>
  </w:p>
  <w:p w14:paraId="08C14BCE" w14:textId="77777777" w:rsidR="00400B89" w:rsidRDefault="00400B89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2F730E1" wp14:editId="701AFEE1">
              <wp:simplePos x="0" y="0"/>
              <wp:positionH relativeFrom="column">
                <wp:posOffset>3480435</wp:posOffset>
              </wp:positionH>
              <wp:positionV relativeFrom="paragraph">
                <wp:posOffset>741680</wp:posOffset>
              </wp:positionV>
              <wp:extent cx="1485900" cy="342900"/>
              <wp:effectExtent l="0" t="0" r="0" b="0"/>
              <wp:wrapNone/>
              <wp:docPr id="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59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6365BEE" w14:textId="138DA1D0" w:rsidR="00400B89" w:rsidRDefault="00400B89" w:rsidP="00400B89">
                          <w:pP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  <w:t>S</w:t>
                          </w:r>
                          <w:r w:rsidR="009745ED"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  <w:t>pring</w:t>
                          </w:r>
                          <w: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  <w:t xml:space="preserve"> 20</w:t>
                          </w:r>
                          <w:r w:rsidR="00FC5298"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  <w:t>2</w:t>
                          </w:r>
                          <w:r w:rsidR="009745ED"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  <w:t>6</w:t>
                          </w:r>
                        </w:p>
                        <w:p w14:paraId="4E71AF06" w14:textId="77777777" w:rsidR="00400B89" w:rsidRDefault="00400B89" w:rsidP="00400B89">
                          <w:pP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</w:pPr>
                        </w:p>
                        <w:p w14:paraId="7A5452CA" w14:textId="77777777" w:rsidR="00400B89" w:rsidRDefault="00400B89" w:rsidP="00400B89">
                          <w:pP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</w:pPr>
                        </w:p>
                        <w:p w14:paraId="0FF918E1" w14:textId="77777777" w:rsidR="00400B89" w:rsidRDefault="00400B89" w:rsidP="00400B89">
                          <w:pP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</w:pPr>
                        </w:p>
                        <w:p w14:paraId="623C2F33" w14:textId="77777777" w:rsidR="00400B89" w:rsidRPr="00721E2B" w:rsidRDefault="00400B89" w:rsidP="00400B89">
                          <w:pPr>
                            <w:rPr>
                              <w:rFonts w:ascii="Arial" w:hAnsi="Arial" w:cs="Arial"/>
                              <w:i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2F730E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274.05pt;margin-top:58.4pt;width:117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" filled="f" stroked="f">
              <v:textbox>
                <w:txbxContent>
                  <w:p w14:paraId="66365BEE" w14:textId="138DA1D0" w:rsidR="00400B89" w:rsidRDefault="00400B89" w:rsidP="00400B89">
                    <w:pP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  <w:t>S</w:t>
                    </w:r>
                    <w:r w:rsidR="009745ED"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  <w:t>pring</w:t>
                    </w:r>
                    <w: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  <w:t xml:space="preserve"> 20</w:t>
                    </w:r>
                    <w:r w:rsidR="00FC5298"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  <w:t>2</w:t>
                    </w:r>
                    <w:r w:rsidR="009745ED"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  <w:t>6</w:t>
                    </w:r>
                  </w:p>
                  <w:p w14:paraId="4E71AF06" w14:textId="77777777" w:rsidR="00400B89" w:rsidRDefault="00400B89" w:rsidP="00400B89">
                    <w:pP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</w:pPr>
                  </w:p>
                  <w:p w14:paraId="7A5452CA" w14:textId="77777777" w:rsidR="00400B89" w:rsidRDefault="00400B89" w:rsidP="00400B89">
                    <w:pP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</w:pPr>
                  </w:p>
                  <w:p w14:paraId="0FF918E1" w14:textId="77777777" w:rsidR="00400B89" w:rsidRDefault="00400B89" w:rsidP="00400B89">
                    <w:pP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</w:pPr>
                  </w:p>
                  <w:p w14:paraId="623C2F33" w14:textId="77777777" w:rsidR="00400B89" w:rsidRPr="00721E2B" w:rsidRDefault="00400B89" w:rsidP="00400B89">
                    <w:pPr>
                      <w:rPr>
                        <w:rFonts w:ascii="Arial" w:hAnsi="Arial" w:cs="Arial"/>
                        <w:i/>
                        <w:sz w:val="28"/>
                        <w:szCs w:val="28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56B0E118" wp14:editId="00EA556D">
          <wp:extent cx="6845808" cy="1371600"/>
          <wp:effectExtent l="0" t="0" r="12700" b="0"/>
          <wp:docPr id="4" name="Picture 4" descr="Schedule of Cours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Schedule of Course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45808" cy="13716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198D"/>
    <w:rsid w:val="000118BE"/>
    <w:rsid w:val="0003724F"/>
    <w:rsid w:val="0006575E"/>
    <w:rsid w:val="00081060"/>
    <w:rsid w:val="000C59E7"/>
    <w:rsid w:val="000D7B08"/>
    <w:rsid w:val="00126E80"/>
    <w:rsid w:val="0013261F"/>
    <w:rsid w:val="00132B80"/>
    <w:rsid w:val="0016022A"/>
    <w:rsid w:val="00160F56"/>
    <w:rsid w:val="0018735D"/>
    <w:rsid w:val="001C686E"/>
    <w:rsid w:val="00215B1E"/>
    <w:rsid w:val="0022027A"/>
    <w:rsid w:val="0025119F"/>
    <w:rsid w:val="00283657"/>
    <w:rsid w:val="00295A5C"/>
    <w:rsid w:val="002D5C9F"/>
    <w:rsid w:val="003172C6"/>
    <w:rsid w:val="003526E0"/>
    <w:rsid w:val="0035511C"/>
    <w:rsid w:val="00384E38"/>
    <w:rsid w:val="003B4DC5"/>
    <w:rsid w:val="003D123A"/>
    <w:rsid w:val="003D2445"/>
    <w:rsid w:val="00400B89"/>
    <w:rsid w:val="004243A7"/>
    <w:rsid w:val="00454091"/>
    <w:rsid w:val="00492881"/>
    <w:rsid w:val="004D0DC5"/>
    <w:rsid w:val="00515143"/>
    <w:rsid w:val="00532D59"/>
    <w:rsid w:val="00540A14"/>
    <w:rsid w:val="00545674"/>
    <w:rsid w:val="00561A8E"/>
    <w:rsid w:val="00591B81"/>
    <w:rsid w:val="005E4A58"/>
    <w:rsid w:val="00606379"/>
    <w:rsid w:val="0062374D"/>
    <w:rsid w:val="00644F85"/>
    <w:rsid w:val="00675B72"/>
    <w:rsid w:val="006B37CC"/>
    <w:rsid w:val="00726D0F"/>
    <w:rsid w:val="007330B1"/>
    <w:rsid w:val="007658E9"/>
    <w:rsid w:val="007833D5"/>
    <w:rsid w:val="007A6B39"/>
    <w:rsid w:val="007A7A22"/>
    <w:rsid w:val="007D406C"/>
    <w:rsid w:val="007D595D"/>
    <w:rsid w:val="00857FF3"/>
    <w:rsid w:val="008608A9"/>
    <w:rsid w:val="008700E6"/>
    <w:rsid w:val="00883DED"/>
    <w:rsid w:val="008A6339"/>
    <w:rsid w:val="008B7143"/>
    <w:rsid w:val="008D0785"/>
    <w:rsid w:val="008F4FA4"/>
    <w:rsid w:val="0092597D"/>
    <w:rsid w:val="009745ED"/>
    <w:rsid w:val="00986664"/>
    <w:rsid w:val="009B5E2B"/>
    <w:rsid w:val="009D2889"/>
    <w:rsid w:val="009E267A"/>
    <w:rsid w:val="00A23867"/>
    <w:rsid w:val="00A25504"/>
    <w:rsid w:val="00A35BFE"/>
    <w:rsid w:val="00A50A81"/>
    <w:rsid w:val="00A8343F"/>
    <w:rsid w:val="00A85712"/>
    <w:rsid w:val="00A85835"/>
    <w:rsid w:val="00AA71F3"/>
    <w:rsid w:val="00AC5C8B"/>
    <w:rsid w:val="00AF17DD"/>
    <w:rsid w:val="00B51958"/>
    <w:rsid w:val="00B52EC2"/>
    <w:rsid w:val="00B61E67"/>
    <w:rsid w:val="00B7090C"/>
    <w:rsid w:val="00B767B5"/>
    <w:rsid w:val="00BB3411"/>
    <w:rsid w:val="00BC198D"/>
    <w:rsid w:val="00BF6280"/>
    <w:rsid w:val="00C04A98"/>
    <w:rsid w:val="00C2372B"/>
    <w:rsid w:val="00C25FA5"/>
    <w:rsid w:val="00C76F8E"/>
    <w:rsid w:val="00CA29F8"/>
    <w:rsid w:val="00CF5E90"/>
    <w:rsid w:val="00D05B04"/>
    <w:rsid w:val="00D63FBD"/>
    <w:rsid w:val="00D92DAB"/>
    <w:rsid w:val="00DA228F"/>
    <w:rsid w:val="00DE1827"/>
    <w:rsid w:val="00E53820"/>
    <w:rsid w:val="00E63476"/>
    <w:rsid w:val="00E87CFF"/>
    <w:rsid w:val="00E96AEA"/>
    <w:rsid w:val="00EB276F"/>
    <w:rsid w:val="00ED189E"/>
    <w:rsid w:val="00ED5FCC"/>
    <w:rsid w:val="00F01165"/>
    <w:rsid w:val="00F35118"/>
    <w:rsid w:val="00F41B59"/>
    <w:rsid w:val="00F85C47"/>
    <w:rsid w:val="00F95D4A"/>
    <w:rsid w:val="00FC5298"/>
    <w:rsid w:val="00FD3D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547ECAA3"/>
  <w15:docId w15:val="{311F485E-9B64-467D-8CB3-4E363B7A3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0A14"/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3261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3261F"/>
  </w:style>
  <w:style w:type="paragraph" w:styleId="Footer">
    <w:name w:val="footer"/>
    <w:basedOn w:val="Normal"/>
    <w:link w:val="FooterChar"/>
    <w:unhideWhenUsed/>
    <w:rsid w:val="0013261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3261F"/>
  </w:style>
  <w:style w:type="paragraph" w:styleId="BalloonText">
    <w:name w:val="Balloon Text"/>
    <w:basedOn w:val="Normal"/>
    <w:link w:val="BalloonTextChar"/>
    <w:uiPriority w:val="99"/>
    <w:semiHidden/>
    <w:unhideWhenUsed/>
    <w:rsid w:val="0013261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261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75B72"/>
    <w:rPr>
      <w:color w:val="0000FF"/>
      <w:u w:val="single"/>
    </w:rPr>
  </w:style>
  <w:style w:type="table" w:styleId="TableGrid">
    <w:name w:val="Table Grid"/>
    <w:basedOn w:val="TableNormal"/>
    <w:uiPriority w:val="59"/>
    <w:rsid w:val="007D406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PlainTable3">
    <w:name w:val="Plain Table 3"/>
    <w:basedOn w:val="TableNormal"/>
    <w:uiPriority w:val="43"/>
    <w:rsid w:val="007D595D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eGridLight">
    <w:name w:val="Grid Table Light"/>
    <w:basedOn w:val="TableNormal"/>
    <w:uiPriority w:val="40"/>
    <w:rsid w:val="00F95D4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4">
    <w:name w:val="Plain Table 4"/>
    <w:basedOn w:val="TableNormal"/>
    <w:uiPriority w:val="44"/>
    <w:rsid w:val="00986664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1">
    <w:name w:val="Plain Table 1"/>
    <w:basedOn w:val="TableNormal"/>
    <w:uiPriority w:val="41"/>
    <w:rsid w:val="004D0DC5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76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2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5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Schedule%20of%20Courses%20-%20Insert-CIC\WEST%20CAMPUS%20SCHEDULE%20INSE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WEST CAMPUS SCHEDULE INSERT TEMPLATE</Template>
  <TotalTime>16</TotalTime>
  <Pages>3</Pages>
  <Words>902</Words>
  <Characters>3341</Characters>
  <Application>Microsoft Office Word</Application>
  <DocSecurity>0</DocSecurity>
  <Lines>238</Lines>
  <Paragraphs>212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Wichita State University</Company>
  <LinksUpToDate>false</LinksUpToDate>
  <CharactersWithSpaces>4031</CharactersWithSpaces>
  <SharedDoc>false</SharedDoc>
  <HLinks>
    <vt:vector size="6" baseType="variant">
      <vt:variant>
        <vt:i4>2293797</vt:i4>
      </vt:variant>
      <vt:variant>
        <vt:i4>3</vt:i4>
      </vt:variant>
      <vt:variant>
        <vt:i4>0</vt:i4>
      </vt:variant>
      <vt:variant>
        <vt:i4>5</vt:i4>
      </vt:variant>
      <vt:variant>
        <vt:lpwstr>http://www.wichita.edu/west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Schneider, Brandon</dc:creator>
  <cp:keywords/>
  <dc:description/>
  <cp:lastModifiedBy>Cropper, Kari</cp:lastModifiedBy>
  <cp:revision>3</cp:revision>
  <cp:lastPrinted>2025-11-05T21:21:00Z</cp:lastPrinted>
  <dcterms:created xsi:type="dcterms:W3CDTF">2025-11-10T20:23:00Z</dcterms:created>
  <dcterms:modified xsi:type="dcterms:W3CDTF">2025-11-19T14:32:00Z</dcterms:modified>
</cp:coreProperties>
</file>