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A77B07">
        <w:rPr>
          <w:b/>
        </w:rPr>
        <w:t>Kaitlin Holland to the position of At-Large 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A77B07">
        <w:t>Kaitlin Holland to the position of At-Large 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0046B6">
        <w:rPr>
          <w:b/>
        </w:rPr>
        <w:t>29</w:t>
      </w:r>
      <w:r w:rsidR="00740EDE" w:rsidRPr="00740EDE">
        <w:rPr>
          <w:b/>
          <w:vertAlign w:val="superscript"/>
        </w:rPr>
        <w:t>th</w:t>
      </w:r>
      <w:r w:rsidR="00740EDE">
        <w:rPr>
          <w:b/>
        </w:rPr>
        <w:t xml:space="preserve"> </w:t>
      </w:r>
      <w:r w:rsidR="00F50DAA">
        <w:rPr>
          <w:b/>
        </w:rPr>
        <w:t>Day of November, 2017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B07" w:rsidRDefault="00A77B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046B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B07" w:rsidRDefault="00A77B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0046B6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F102FE">
      <w:rPr>
        <w:b/>
      </w:rPr>
      <w:t>88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At-Large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0046B6">
      <w:t xml:space="preserve">November </w:t>
    </w:r>
    <w:r w:rsidR="000046B6">
      <w:t>29</w:t>
    </w:r>
    <w:bookmarkStart w:id="0" w:name="_GoBack"/>
    <w:bookmarkEnd w:id="0"/>
    <w:r w:rsidR="00740EDE"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B03AA"/>
    <w:rsid w:val="00740EDE"/>
    <w:rsid w:val="00915B66"/>
    <w:rsid w:val="009F7179"/>
    <w:rsid w:val="00A77B07"/>
    <w:rsid w:val="00C47312"/>
    <w:rsid w:val="00DB7AAF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2017-11-14T21:08:00Z</dcterms:created>
  <dcterms:modified xsi:type="dcterms:W3CDTF">2017-11-20T20:36:00Z</dcterms:modified>
</cp:coreProperties>
</file>